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82447" w14:textId="77777777" w:rsidR="001A1F66" w:rsidRDefault="001A1F6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0" locked="0" layoutInCell="1" allowOverlap="1" wp14:anchorId="42482457" wp14:editId="42482458">
            <wp:simplePos x="0" y="0"/>
            <wp:positionH relativeFrom="margin">
              <wp:posOffset>2497455</wp:posOffset>
            </wp:positionH>
            <wp:positionV relativeFrom="margin">
              <wp:posOffset>134620</wp:posOffset>
            </wp:positionV>
            <wp:extent cx="1757045" cy="5861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BTvisas_highr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2482459" wp14:editId="4248245A">
            <wp:simplePos x="0" y="0"/>
            <wp:positionH relativeFrom="margin">
              <wp:posOffset>-461645</wp:posOffset>
            </wp:positionH>
            <wp:positionV relativeFrom="margin">
              <wp:posOffset>-101600</wp:posOffset>
            </wp:positionV>
            <wp:extent cx="2832100" cy="401320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82448" w14:textId="77777777" w:rsidR="001A1F66" w:rsidRDefault="001A1F66">
      <w:pPr>
        <w:rPr>
          <w:rFonts w:ascii="Palatino Linotype" w:hAnsi="Palatino Linotype"/>
          <w:i/>
          <w:color w:val="943634" w:themeColor="accent2" w:themeShade="BF"/>
          <w:sz w:val="32"/>
          <w:szCs w:val="32"/>
        </w:rPr>
      </w:pPr>
    </w:p>
    <w:p w14:paraId="42482449" w14:textId="77777777" w:rsidR="001A1F66" w:rsidRPr="004D6BF4" w:rsidRDefault="001A1F66">
      <w:pPr>
        <w:rPr>
          <w:rFonts w:ascii="Palatino Linotype" w:hAnsi="Palatino Linotype"/>
          <w:i/>
          <w:color w:val="003399"/>
          <w:sz w:val="32"/>
          <w:szCs w:val="32"/>
        </w:rPr>
      </w:pPr>
      <w:r w:rsidRPr="004D6BF4">
        <w:rPr>
          <w:rFonts w:ascii="Palatino Linotype" w:hAnsi="Palatino Linotype"/>
          <w:i/>
          <w:color w:val="003399"/>
          <w:sz w:val="32"/>
          <w:szCs w:val="32"/>
        </w:rPr>
        <w:t xml:space="preserve">Discounted Visa &amp; Passport Processing                                                                    Fees for Direct Travel Clients…                                           Savings from 30 – 60%! </w:t>
      </w:r>
    </w:p>
    <w:p w14:paraId="4248244A" w14:textId="77777777" w:rsidR="001A1F66" w:rsidRPr="001A1F66" w:rsidRDefault="001A1F66">
      <w:pPr>
        <w:rPr>
          <w:sz w:val="24"/>
          <w:szCs w:val="24"/>
        </w:rPr>
      </w:pPr>
      <w:r w:rsidRPr="001A1F66">
        <w:rPr>
          <w:sz w:val="24"/>
          <w:szCs w:val="24"/>
        </w:rPr>
        <w:t>Many of our clients regularly take advantage of the deeply discounted processing fees</w:t>
      </w:r>
      <w:r>
        <w:rPr>
          <w:sz w:val="24"/>
          <w:szCs w:val="24"/>
        </w:rPr>
        <w:t xml:space="preserve"> and expedited services</w:t>
      </w:r>
      <w:r w:rsidRPr="001A1F66">
        <w:rPr>
          <w:sz w:val="24"/>
          <w:szCs w:val="24"/>
        </w:rPr>
        <w:t xml:space="preserve"> offered through CIBTvisas</w:t>
      </w:r>
      <w:r>
        <w:rPr>
          <w:sz w:val="24"/>
          <w:szCs w:val="24"/>
        </w:rPr>
        <w:t xml:space="preserve"> – </w:t>
      </w:r>
      <w:r w:rsidRPr="001A1F66">
        <w:rPr>
          <w:sz w:val="24"/>
          <w:szCs w:val="24"/>
        </w:rPr>
        <w:t>Direct Travel’s preferred provider of Visa &amp; Passport services</w:t>
      </w:r>
      <w:r>
        <w:rPr>
          <w:sz w:val="24"/>
          <w:szCs w:val="24"/>
        </w:rPr>
        <w:t>,</w:t>
      </w:r>
      <w:r w:rsidRPr="001A1F66">
        <w:rPr>
          <w:sz w:val="24"/>
          <w:szCs w:val="24"/>
        </w:rPr>
        <w:t xml:space="preserve"> and the leading provider of </w:t>
      </w:r>
      <w:r>
        <w:rPr>
          <w:sz w:val="24"/>
          <w:szCs w:val="24"/>
        </w:rPr>
        <w:t>these</w:t>
      </w:r>
      <w:r w:rsidRPr="001A1F66">
        <w:rPr>
          <w:sz w:val="24"/>
          <w:szCs w:val="24"/>
        </w:rPr>
        <w:t xml:space="preserve"> services</w:t>
      </w:r>
      <w:r>
        <w:rPr>
          <w:sz w:val="24"/>
          <w:szCs w:val="24"/>
        </w:rPr>
        <w:t xml:space="preserve"> worldwide.</w:t>
      </w:r>
    </w:p>
    <w:p w14:paraId="4248244B" w14:textId="77777777" w:rsidR="000A34B3" w:rsidRPr="001A1F66" w:rsidRDefault="001A1F66">
      <w:pPr>
        <w:rPr>
          <w:sz w:val="24"/>
          <w:szCs w:val="24"/>
        </w:rPr>
      </w:pPr>
      <w:r w:rsidRPr="001A1F66">
        <w:rPr>
          <w:sz w:val="24"/>
          <w:szCs w:val="24"/>
        </w:rPr>
        <w:t xml:space="preserve">If </w:t>
      </w:r>
      <w:r w:rsidR="000A34B3" w:rsidRPr="001A1F66">
        <w:rPr>
          <w:sz w:val="24"/>
          <w:szCs w:val="24"/>
        </w:rPr>
        <w:t xml:space="preserve">your employees require assistance with any </w:t>
      </w:r>
      <w:r>
        <w:rPr>
          <w:sz w:val="24"/>
          <w:szCs w:val="24"/>
        </w:rPr>
        <w:t xml:space="preserve">Visa or Passport </w:t>
      </w:r>
      <w:r w:rsidR="000A34B3" w:rsidRPr="001A1F66">
        <w:rPr>
          <w:sz w:val="24"/>
          <w:szCs w:val="24"/>
        </w:rPr>
        <w:t>services, we encourage them to contact CI</w:t>
      </w:r>
      <w:r w:rsidR="004B3917" w:rsidRPr="001A1F66">
        <w:rPr>
          <w:sz w:val="24"/>
          <w:szCs w:val="24"/>
        </w:rPr>
        <w:t xml:space="preserve">BT through the </w:t>
      </w:r>
      <w:r w:rsidR="00A26AB2" w:rsidRPr="001A1F66">
        <w:rPr>
          <w:sz w:val="24"/>
          <w:szCs w:val="24"/>
        </w:rPr>
        <w:t>Direct Travel</w:t>
      </w:r>
      <w:r w:rsidR="004B3917" w:rsidRPr="001A1F66">
        <w:rPr>
          <w:sz w:val="24"/>
          <w:szCs w:val="24"/>
        </w:rPr>
        <w:t xml:space="preserve"> program which extends significantly reduced CIBT service fees </w:t>
      </w:r>
      <w:r w:rsidR="007856C7" w:rsidRPr="001A1F66">
        <w:rPr>
          <w:sz w:val="24"/>
          <w:szCs w:val="24"/>
        </w:rPr>
        <w:t>(</w:t>
      </w:r>
      <w:r w:rsidR="00A26AB2" w:rsidRPr="001A1F66">
        <w:rPr>
          <w:sz w:val="24"/>
          <w:szCs w:val="24"/>
        </w:rPr>
        <w:t xml:space="preserve">30 – 60% off </w:t>
      </w:r>
      <w:r w:rsidR="004B3917" w:rsidRPr="001A1F66">
        <w:rPr>
          <w:sz w:val="24"/>
          <w:szCs w:val="24"/>
        </w:rPr>
        <w:t xml:space="preserve">CIBT’s retail rates). </w:t>
      </w:r>
    </w:p>
    <w:p w14:paraId="4248244C" w14:textId="77777777" w:rsidR="004B3917" w:rsidRPr="004D6BF4" w:rsidRDefault="004B3917" w:rsidP="001A1F66">
      <w:pPr>
        <w:rPr>
          <w:b/>
          <w:color w:val="003399"/>
          <w:sz w:val="24"/>
          <w:szCs w:val="24"/>
        </w:rPr>
      </w:pPr>
      <w:r w:rsidRPr="004D6BF4">
        <w:rPr>
          <w:b/>
          <w:color w:val="003399"/>
          <w:sz w:val="24"/>
          <w:szCs w:val="24"/>
        </w:rPr>
        <w:t xml:space="preserve">To take advantage of the preferred </w:t>
      </w:r>
      <w:r w:rsidR="00A26AB2" w:rsidRPr="004D6BF4">
        <w:rPr>
          <w:b/>
          <w:color w:val="003399"/>
          <w:sz w:val="24"/>
          <w:szCs w:val="24"/>
        </w:rPr>
        <w:t xml:space="preserve">Direct </w:t>
      </w:r>
      <w:r w:rsidR="001A1F66" w:rsidRPr="004D6BF4">
        <w:rPr>
          <w:b/>
          <w:color w:val="003399"/>
          <w:sz w:val="24"/>
          <w:szCs w:val="24"/>
          <w14:textFill>
            <w14:solidFill>
              <w14:srgbClr w14:val="003399">
                <w14:lumMod w14:val="75000"/>
              </w14:srgbClr>
            </w14:solidFill>
          </w14:textFill>
        </w:rPr>
        <w:t>Travel</w:t>
      </w:r>
      <w:r w:rsidR="001A1F66" w:rsidRPr="004D6BF4">
        <w:rPr>
          <w:b/>
          <w:color w:val="003399"/>
          <w:sz w:val="24"/>
          <w:szCs w:val="24"/>
        </w:rPr>
        <w:t>/</w:t>
      </w:r>
      <w:r w:rsidR="00A26AB2" w:rsidRPr="004D6BF4">
        <w:rPr>
          <w:b/>
          <w:color w:val="003399"/>
          <w:sz w:val="24"/>
          <w:szCs w:val="24"/>
        </w:rPr>
        <w:t>CIBT</w:t>
      </w:r>
      <w:r w:rsidRPr="004D6BF4">
        <w:rPr>
          <w:b/>
          <w:color w:val="003399"/>
          <w:sz w:val="24"/>
          <w:szCs w:val="24"/>
        </w:rPr>
        <w:t xml:space="preserve"> program, please contact CIBT </w:t>
      </w:r>
      <w:r w:rsidR="001A1F66" w:rsidRPr="004D6BF4">
        <w:rPr>
          <w:b/>
          <w:color w:val="003399"/>
          <w:sz w:val="24"/>
          <w:szCs w:val="24"/>
        </w:rPr>
        <w:t>at</w:t>
      </w:r>
      <w:r w:rsidRPr="004D6BF4">
        <w:rPr>
          <w:b/>
          <w:color w:val="003399"/>
          <w:sz w:val="24"/>
          <w:szCs w:val="24"/>
        </w:rPr>
        <w:t>:</w:t>
      </w:r>
    </w:p>
    <w:p w14:paraId="4248244D" w14:textId="77777777" w:rsidR="004B3917" w:rsidRPr="001A1F66" w:rsidRDefault="004B3917" w:rsidP="001A1F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1F66">
        <w:rPr>
          <w:sz w:val="24"/>
          <w:szCs w:val="24"/>
        </w:rPr>
        <w:t>CIBT website</w:t>
      </w:r>
      <w:r w:rsidR="00773FDF">
        <w:rPr>
          <w:sz w:val="24"/>
          <w:szCs w:val="24"/>
        </w:rPr>
        <w:t xml:space="preserve"> for travelers living in the US</w:t>
      </w:r>
      <w:r w:rsidRPr="001A1F66">
        <w:rPr>
          <w:sz w:val="24"/>
          <w:szCs w:val="24"/>
        </w:rPr>
        <w:t xml:space="preserve">:  </w:t>
      </w:r>
      <w:hyperlink r:id="rId11" w:history="1">
        <w:r w:rsidR="00A26AB2" w:rsidRPr="00725310">
          <w:rPr>
            <w:rStyle w:val="Hyperlink"/>
            <w:b/>
            <w:color w:val="auto"/>
            <w:sz w:val="24"/>
            <w:szCs w:val="24"/>
          </w:rPr>
          <w:t>www.cibtvisas.com/dt</w:t>
        </w:r>
      </w:hyperlink>
      <w:r w:rsidR="00A26AB2" w:rsidRPr="001A1F66">
        <w:rPr>
          <w:sz w:val="24"/>
          <w:szCs w:val="24"/>
        </w:rPr>
        <w:t xml:space="preserve"> </w:t>
      </w:r>
    </w:p>
    <w:p w14:paraId="4248244E" w14:textId="77777777" w:rsidR="004B3917" w:rsidRPr="007178F0" w:rsidRDefault="004B3917" w:rsidP="001A1F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1F66">
        <w:rPr>
          <w:sz w:val="24"/>
          <w:szCs w:val="24"/>
        </w:rPr>
        <w:t xml:space="preserve">Toll free:  </w:t>
      </w:r>
      <w:r w:rsidR="00A26AB2" w:rsidRPr="00725310">
        <w:rPr>
          <w:b/>
          <w:sz w:val="24"/>
          <w:szCs w:val="24"/>
          <w:u w:val="single"/>
        </w:rPr>
        <w:t>888-487-7058</w:t>
      </w:r>
      <w:r w:rsidR="00A26AB2" w:rsidRPr="001A1F66">
        <w:rPr>
          <w:sz w:val="24"/>
          <w:szCs w:val="24"/>
        </w:rPr>
        <w:t xml:space="preserve"> </w:t>
      </w:r>
      <w:r w:rsidR="00C313AE" w:rsidRPr="001A1F66">
        <w:rPr>
          <w:sz w:val="24"/>
          <w:szCs w:val="24"/>
        </w:rPr>
        <w:t xml:space="preserve"> </w:t>
      </w:r>
      <w:r w:rsidRPr="001A1F66">
        <w:rPr>
          <w:sz w:val="24"/>
          <w:szCs w:val="24"/>
        </w:rPr>
        <w:t xml:space="preserve">Callers </w:t>
      </w:r>
      <w:r w:rsidRPr="001A1F66">
        <w:rPr>
          <w:sz w:val="24"/>
          <w:szCs w:val="24"/>
          <w:u w:val="single"/>
        </w:rPr>
        <w:t>must</w:t>
      </w:r>
      <w:r w:rsidRPr="001A1F66">
        <w:rPr>
          <w:sz w:val="24"/>
          <w:szCs w:val="24"/>
        </w:rPr>
        <w:t xml:space="preserve"> reference </w:t>
      </w:r>
      <w:r w:rsidR="00041A9C" w:rsidRPr="001A1F66">
        <w:rPr>
          <w:sz w:val="24"/>
          <w:szCs w:val="24"/>
        </w:rPr>
        <w:t xml:space="preserve">our </w:t>
      </w:r>
      <w:r w:rsidRPr="001A1F66">
        <w:rPr>
          <w:sz w:val="24"/>
          <w:szCs w:val="24"/>
        </w:rPr>
        <w:t xml:space="preserve">CIBT account number </w:t>
      </w:r>
      <w:r w:rsidR="00A26AB2" w:rsidRPr="00725310">
        <w:rPr>
          <w:b/>
          <w:sz w:val="24"/>
          <w:szCs w:val="24"/>
          <w:u w:val="single"/>
        </w:rPr>
        <w:t>40801</w:t>
      </w:r>
    </w:p>
    <w:p w14:paraId="4248244F" w14:textId="77777777" w:rsidR="007178F0" w:rsidRPr="007178F0" w:rsidRDefault="007178F0" w:rsidP="001A1F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178F0">
        <w:rPr>
          <w:b/>
          <w:sz w:val="24"/>
          <w:szCs w:val="24"/>
        </w:rPr>
        <w:t xml:space="preserve">Travelers who live outside of the US can verify requirements at </w:t>
      </w:r>
      <w:hyperlink r:id="rId12" w:history="1">
        <w:r w:rsidRPr="005C4C90">
          <w:rPr>
            <w:rStyle w:val="Hyperlink"/>
            <w:b/>
            <w:sz w:val="24"/>
            <w:szCs w:val="24"/>
          </w:rPr>
          <w:t>http://dt.cibtvisas.com</w:t>
        </w:r>
      </w:hyperlink>
      <w:r>
        <w:rPr>
          <w:b/>
          <w:sz w:val="24"/>
          <w:szCs w:val="24"/>
        </w:rPr>
        <w:t xml:space="preserve"> </w:t>
      </w:r>
    </w:p>
    <w:p w14:paraId="42482450" w14:textId="77777777" w:rsidR="004B3917" w:rsidRPr="001A1F66" w:rsidRDefault="00E7465A" w:rsidP="001A1F66">
      <w:pPr>
        <w:rPr>
          <w:sz w:val="24"/>
          <w:szCs w:val="24"/>
        </w:rPr>
      </w:pPr>
      <w:r w:rsidRPr="001A1F66">
        <w:rPr>
          <w:sz w:val="24"/>
          <w:szCs w:val="24"/>
        </w:rPr>
        <w:t>At</w:t>
      </w:r>
      <w:r w:rsidR="00041A9C" w:rsidRPr="001A1F66">
        <w:rPr>
          <w:sz w:val="24"/>
          <w:szCs w:val="24"/>
        </w:rPr>
        <w:t xml:space="preserve"> </w:t>
      </w:r>
      <w:r w:rsidR="00A26AB2" w:rsidRPr="001A1F66">
        <w:rPr>
          <w:sz w:val="24"/>
          <w:szCs w:val="24"/>
        </w:rPr>
        <w:t>Direct Travel</w:t>
      </w:r>
      <w:r w:rsidR="004B3917" w:rsidRPr="001A1F66">
        <w:rPr>
          <w:sz w:val="24"/>
          <w:szCs w:val="24"/>
        </w:rPr>
        <w:t>, our goal is to consistently provide you with valuable tools that support your traveler</w:t>
      </w:r>
      <w:r w:rsidR="00A26AB2" w:rsidRPr="001A1F66">
        <w:rPr>
          <w:sz w:val="24"/>
          <w:szCs w:val="24"/>
        </w:rPr>
        <w:t xml:space="preserve">s’ </w:t>
      </w:r>
      <w:r w:rsidR="004B3917" w:rsidRPr="001A1F66">
        <w:rPr>
          <w:sz w:val="24"/>
          <w:szCs w:val="24"/>
        </w:rPr>
        <w:t>needs and present value at the same time.  I know that our partnership with CIBT will accomplish both of these objectives.</w:t>
      </w:r>
    </w:p>
    <w:p w14:paraId="42482451" w14:textId="77777777" w:rsidR="00C51CF5" w:rsidRPr="001A1F66" w:rsidRDefault="00C51CF5" w:rsidP="001A1F66">
      <w:pPr>
        <w:rPr>
          <w:rFonts w:ascii="Edwardian Script ITC" w:hAnsi="Edwardian Script ITC"/>
          <w:sz w:val="24"/>
          <w:szCs w:val="24"/>
        </w:rPr>
      </w:pPr>
      <w:r w:rsidRPr="001A1F66">
        <w:rPr>
          <w:sz w:val="24"/>
          <w:szCs w:val="24"/>
        </w:rPr>
        <w:t xml:space="preserve">If you have any questions about the CIBT program or would like to learn more about CIBT services, please let </w:t>
      </w:r>
      <w:r w:rsidR="00A26AB2" w:rsidRPr="001A1F66">
        <w:rPr>
          <w:sz w:val="24"/>
          <w:szCs w:val="24"/>
        </w:rPr>
        <w:t xml:space="preserve">us know. </w:t>
      </w:r>
    </w:p>
    <w:p w14:paraId="42482452" w14:textId="77777777" w:rsidR="00C51CF5" w:rsidRPr="004D6BF4" w:rsidRDefault="00C51CF5" w:rsidP="001A1F66">
      <w:pPr>
        <w:rPr>
          <w:b/>
          <w:color w:val="003399"/>
          <w:sz w:val="24"/>
          <w:szCs w:val="24"/>
        </w:rPr>
      </w:pPr>
      <w:r w:rsidRPr="004D6BF4">
        <w:rPr>
          <w:b/>
          <w:color w:val="003399"/>
          <w:sz w:val="24"/>
          <w:szCs w:val="24"/>
        </w:rPr>
        <w:t>More About CIBTvisas</w:t>
      </w:r>
    </w:p>
    <w:p w14:paraId="42482453" w14:textId="77777777" w:rsidR="00C51CF5" w:rsidRPr="001A1F66" w:rsidRDefault="00C51CF5" w:rsidP="001A1F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1F66">
        <w:rPr>
          <w:sz w:val="24"/>
          <w:szCs w:val="24"/>
        </w:rPr>
        <w:t xml:space="preserve">Complete jurisdictional coverage </w:t>
      </w:r>
      <w:r w:rsidR="003B0001">
        <w:rPr>
          <w:sz w:val="24"/>
          <w:szCs w:val="24"/>
        </w:rPr>
        <w:t xml:space="preserve"> </w:t>
      </w:r>
    </w:p>
    <w:p w14:paraId="42482454" w14:textId="77777777" w:rsidR="00C51CF5" w:rsidRPr="001A1F66" w:rsidRDefault="00C51CF5" w:rsidP="001A1F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1F66">
        <w:rPr>
          <w:sz w:val="24"/>
          <w:szCs w:val="24"/>
        </w:rPr>
        <w:t>Toll free support, Monday through Friday, from 8:30 a.m.</w:t>
      </w:r>
      <w:r w:rsidR="001A1F66" w:rsidRPr="001A1F66">
        <w:rPr>
          <w:sz w:val="24"/>
          <w:szCs w:val="24"/>
        </w:rPr>
        <w:t xml:space="preserve"> – </w:t>
      </w:r>
      <w:r w:rsidRPr="001A1F66">
        <w:rPr>
          <w:sz w:val="24"/>
          <w:szCs w:val="24"/>
        </w:rPr>
        <w:t>9:00 p.m. Eastern</w:t>
      </w:r>
    </w:p>
    <w:p w14:paraId="42482455" w14:textId="77777777" w:rsidR="00C51CF5" w:rsidRPr="001A1F66" w:rsidRDefault="00C51CF5" w:rsidP="001A1F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A1F66">
        <w:rPr>
          <w:sz w:val="24"/>
          <w:szCs w:val="24"/>
        </w:rPr>
        <w:t>Impeccable service, personalized attention</w:t>
      </w:r>
    </w:p>
    <w:p w14:paraId="42482456" w14:textId="77777777" w:rsidR="00C51CF5" w:rsidRPr="001A1F66" w:rsidRDefault="00C51CF5" w:rsidP="00366993">
      <w:pPr>
        <w:pStyle w:val="ListParagraph"/>
        <w:rPr>
          <w:sz w:val="24"/>
          <w:szCs w:val="24"/>
        </w:rPr>
      </w:pPr>
    </w:p>
    <w:sectPr w:rsidR="00C51CF5" w:rsidRPr="001A1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801FDE"/>
    <w:multiLevelType w:val="hybridMultilevel"/>
    <w:tmpl w:val="A37A1C8E"/>
    <w:lvl w:ilvl="0" w:tplc="AC281C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4B3"/>
    <w:rsid w:val="00041A9C"/>
    <w:rsid w:val="00097702"/>
    <w:rsid w:val="000A34B3"/>
    <w:rsid w:val="000D193B"/>
    <w:rsid w:val="00114D62"/>
    <w:rsid w:val="00170B0E"/>
    <w:rsid w:val="001A1F66"/>
    <w:rsid w:val="001F4547"/>
    <w:rsid w:val="00366993"/>
    <w:rsid w:val="003A7A68"/>
    <w:rsid w:val="003B0001"/>
    <w:rsid w:val="004B3917"/>
    <w:rsid w:val="004D6BF4"/>
    <w:rsid w:val="00636AA9"/>
    <w:rsid w:val="007178F0"/>
    <w:rsid w:val="00725310"/>
    <w:rsid w:val="00773FDF"/>
    <w:rsid w:val="007856C7"/>
    <w:rsid w:val="00A26AB2"/>
    <w:rsid w:val="00A817F8"/>
    <w:rsid w:val="00B23F9B"/>
    <w:rsid w:val="00B43DB5"/>
    <w:rsid w:val="00B44E55"/>
    <w:rsid w:val="00C313AE"/>
    <w:rsid w:val="00C51CF5"/>
    <w:rsid w:val="00D378A1"/>
    <w:rsid w:val="00E61755"/>
    <w:rsid w:val="00E7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82447"/>
  <w15:docId w15:val="{10B17DCB-C687-41AA-8E38-345EAE879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9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9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13A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dt.cibtvisa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btvisas.com/dt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7F2C61FF7EBD4E9B66FD3CD6579EFA" ma:contentTypeVersion="3" ma:contentTypeDescription="Create a new document." ma:contentTypeScope="" ma:versionID="d70cb3a9868a0c54207c4bba4bba5a4a">
  <xsd:schema xmlns:xsd="http://www.w3.org/2001/XMLSchema" xmlns:xs="http://www.w3.org/2001/XMLSchema" xmlns:p="http://schemas.microsoft.com/office/2006/metadata/properties" xmlns:ns1="http://schemas.microsoft.com/sharepoint/v3" xmlns:ns3="http://schemas.microsoft.com/sharepoint/v4" targetNamespace="http://schemas.microsoft.com/office/2006/metadata/properties" ma:root="true" ma:fieldsID="7a955cae2a8615cf67340cc9c508bceb" ns1:_="" ns3:_="">
    <xsd:import namespace="http://schemas.microsoft.com/sharepoint/v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26DDD-EB2D-4C32-8E03-A462E60FE1CB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0BA9609-A99F-47F7-A252-57355D589D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12C502-0A2A-4923-AA6C-16E6C6ADFA4A}"/>
</file>

<file path=customXml/itemProps4.xml><?xml version="1.0" encoding="utf-8"?>
<ds:datastoreItem xmlns:ds="http://schemas.openxmlformats.org/officeDocument/2006/customXml" ds:itemID="{14E037A5-692F-4733-8571-C9A0A1DAB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CAFDC247</Template>
  <TotalTime>0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CIBT SG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Galst, Judi</dc:creator>
  <cp:lastModifiedBy>Kelly Delpo</cp:lastModifiedBy>
  <cp:revision>2</cp:revision>
  <dcterms:created xsi:type="dcterms:W3CDTF">2019-08-27T13:09:00Z</dcterms:created>
  <dcterms:modified xsi:type="dcterms:W3CDTF">2019-08-27T13:09:00Z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0x010100477F2C61FF7EBD4E9B66FD3CD6579EFA</vt:lpwstr>
  </property>
</Properties>
</file>